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37" w:rsidRDefault="003B5C37" w:rsidP="00D86AD6">
      <w:bookmarkStart w:id="0" w:name="_GoBack"/>
      <w:bookmarkEnd w:id="0"/>
    </w:p>
    <w:p w:rsidR="003B5C37" w:rsidRDefault="003B5C37" w:rsidP="00365052">
      <w:pPr>
        <w:pStyle w:val="Podstawowyakapit"/>
        <w:spacing w:after="240"/>
        <w:jc w:val="both"/>
        <w:rPr>
          <w:rFonts w:ascii="Calibri" w:hAnsi="Calibri" w:cs="Futura Com Medium Condensed"/>
        </w:rPr>
      </w:pPr>
      <w:r>
        <w:rPr>
          <w:rFonts w:ascii="Calibri" w:hAnsi="Calibri" w:cs="Futura Com Medium Condensed"/>
        </w:rPr>
        <w:t>Załącznik Nr 2</w:t>
      </w:r>
    </w:p>
    <w:p w:rsidR="003B5C37" w:rsidRDefault="003B5C37" w:rsidP="00365052">
      <w:pPr>
        <w:pStyle w:val="Podstawowyakapit"/>
        <w:spacing w:after="24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t>Zdjęcia uszkodzonych paneli.</w:t>
      </w:r>
    </w:p>
    <w:p w:rsidR="003B5C37" w:rsidRPr="008574C2" w:rsidRDefault="003B5C37" w:rsidP="00365052">
      <w:pPr>
        <w:pStyle w:val="Podstawowyakapit"/>
        <w:spacing w:after="240"/>
        <w:jc w:val="both"/>
        <w:rPr>
          <w:rFonts w:ascii="Calibri" w:hAnsi="Calibri" w:cs="Futura Com Medium Condensed"/>
        </w:rPr>
      </w:pPr>
      <w:r w:rsidRPr="00D42AE8">
        <w:rPr>
          <w:rFonts w:ascii="Calibri" w:hAnsi="Calibri" w:cs="Futura Com Medium Condens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49.75pt">
            <v:imagedata r:id="rId6" o:title=""/>
          </v:shape>
        </w:pict>
      </w:r>
      <w:r w:rsidRPr="00D42AE8">
        <w:rPr>
          <w:rFonts w:ascii="Calibri" w:hAnsi="Calibri" w:cs="Futura Com Medium Condensed"/>
        </w:rPr>
        <w:pict>
          <v:shape id="_x0000_i1026" type="#_x0000_t75" style="width:333pt;height:249.75pt">
            <v:imagedata r:id="rId7" o:title=""/>
          </v:shape>
        </w:pict>
      </w:r>
    </w:p>
    <w:sectPr w:rsidR="003B5C37" w:rsidRPr="008574C2" w:rsidSect="007C41B4">
      <w:headerReference w:type="default" r:id="rId8"/>
      <w:footerReference w:type="default" r:id="rId9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C37" w:rsidRDefault="003B5C37" w:rsidP="00D86AD6">
      <w:pPr>
        <w:spacing w:after="0" w:line="240" w:lineRule="auto"/>
      </w:pPr>
      <w:r>
        <w:separator/>
      </w:r>
    </w:p>
  </w:endnote>
  <w:endnote w:type="continuationSeparator" w:id="1">
    <w:p w:rsidR="003B5C37" w:rsidRDefault="003B5C37" w:rsidP="00D8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Com Medium Condensed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C37" w:rsidRDefault="003B5C37" w:rsidP="00D86AD6">
    <w:pPr>
      <w:pStyle w:val="Footer"/>
      <w:jc w:val="center"/>
      <w:rPr>
        <w:rFonts w:cs="Futura Com Medium Condensed"/>
        <w:sz w:val="36"/>
        <w:szCs w:val="36"/>
      </w:rPr>
    </w:pPr>
  </w:p>
  <w:p w:rsidR="003B5C37" w:rsidRPr="00365052" w:rsidRDefault="003B5C37" w:rsidP="00D86AD6">
    <w:pPr>
      <w:pStyle w:val="Footer"/>
      <w:jc w:val="center"/>
      <w:rPr>
        <w:rFonts w:cs="Futura Com Medium Condensed"/>
        <w:sz w:val="36"/>
        <w:szCs w:val="36"/>
      </w:rPr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271.9pt;margin-top:12.45pt;width:181.5pt;height:.05pt;flip:x;z-index:251654144" o:connectortype="straight"/>
      </w:pict>
    </w:r>
    <w:r>
      <w:rPr>
        <w:noProof/>
        <w:lang w:eastAsia="pl-PL"/>
      </w:rPr>
      <w:pict>
        <v:shape id="_x0000_s2058" type="#_x0000_t32" style="position:absolute;left:0;text-align:left;margin-left:-1.85pt;margin-top:12.5pt;width:181.5pt;height:.05pt;flip:x;z-index:251653120" o:connectortype="straight"/>
      </w:pict>
    </w:r>
    <w:r w:rsidRPr="00365052">
      <w:rPr>
        <w:rFonts w:cs="Futura Com Medium Condensed"/>
        <w:sz w:val="36"/>
        <w:szCs w:val="36"/>
      </w:rPr>
      <w:t>ŁOMIANKI</w:t>
    </w:r>
  </w:p>
  <w:p w:rsidR="003B5C37" w:rsidRPr="00365052" w:rsidRDefault="003B5C37" w:rsidP="00D86AD6">
    <w:pPr>
      <w:pStyle w:val="Footer"/>
      <w:jc w:val="center"/>
    </w:pPr>
    <w:r w:rsidRPr="00365052">
      <w:rPr>
        <w:rFonts w:cs="Futura Com Medium Condensed"/>
        <w:sz w:val="24"/>
        <w:szCs w:val="24"/>
      </w:rPr>
      <w:t>miasto możliwości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C37" w:rsidRDefault="003B5C37" w:rsidP="00D86AD6">
      <w:pPr>
        <w:spacing w:after="0" w:line="240" w:lineRule="auto"/>
      </w:pPr>
      <w:r>
        <w:separator/>
      </w:r>
    </w:p>
  </w:footnote>
  <w:footnote w:type="continuationSeparator" w:id="1">
    <w:p w:rsidR="003B5C37" w:rsidRDefault="003B5C37" w:rsidP="00D86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C37" w:rsidRDefault="003B5C37" w:rsidP="00D86AD6">
    <w:pPr>
      <w:pStyle w:val="Podstawowyakapit"/>
      <w:rPr>
        <w:rFonts w:ascii="Calibri" w:hAnsi="Calibri" w:cs="Futura Com Medium Condensed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1.85pt;margin-top:8.1pt;width:181.5pt;height:89.25pt;z-index:251661312" stroked="f">
          <v:textbox style="mso-next-textbox:#_x0000_s2049">
            <w:txbxContent>
              <w:p w:rsidR="003B5C37" w:rsidRDefault="003B5C37" w:rsidP="00150959">
                <w:pPr>
                  <w:shd w:val="clear" w:color="auto" w:fill="FFFFFF"/>
                  <w:spacing w:after="0" w:line="240" w:lineRule="auto"/>
                  <w:rPr>
                    <w:rFonts w:cs="Arial"/>
                    <w:color w:val="010101"/>
                    <w:sz w:val="24"/>
                    <w:szCs w:val="24"/>
                    <w:lang w:eastAsia="pl-PL"/>
                  </w:rPr>
                </w:pPr>
                <w:r w:rsidRPr="00150959">
                  <w:rPr>
                    <w:rFonts w:cs="Arial"/>
                    <w:color w:val="010101"/>
                    <w:lang w:eastAsia="pl-PL"/>
                  </w:rPr>
                  <w:t>Urząd Miejski w Łomiankach</w:t>
                </w:r>
              </w:p>
              <w:p w:rsidR="003B5C37" w:rsidRDefault="003B5C37" w:rsidP="00150959">
                <w:pPr>
                  <w:shd w:val="clear" w:color="auto" w:fill="FFFFFF"/>
                  <w:spacing w:after="0" w:line="240" w:lineRule="auto"/>
                  <w:rPr>
                    <w:rFonts w:cs="Arial"/>
                    <w:color w:val="010101"/>
                    <w:sz w:val="24"/>
                    <w:szCs w:val="24"/>
                    <w:lang w:eastAsia="pl-PL"/>
                  </w:rPr>
                </w:pPr>
              </w:p>
              <w:p w:rsidR="003B5C37" w:rsidRPr="007C41B4" w:rsidRDefault="003B5C37" w:rsidP="007C41B4">
                <w:pPr>
                  <w:shd w:val="clear" w:color="auto" w:fill="FFFFFF"/>
                  <w:spacing w:after="0" w:line="240" w:lineRule="auto"/>
                  <w:rPr>
                    <w:rFonts w:cs="Arial"/>
                    <w:color w:val="010101"/>
                    <w:sz w:val="24"/>
                    <w:szCs w:val="24"/>
                    <w:lang w:eastAsia="pl-PL"/>
                  </w:rPr>
                </w:pPr>
                <w:r>
                  <w:rPr>
                    <w:rFonts w:cs="Arial"/>
                    <w:color w:val="010101"/>
                    <w:sz w:val="24"/>
                    <w:szCs w:val="24"/>
                    <w:lang w:eastAsia="pl-PL"/>
                  </w:rPr>
                  <w:t>Wydział Inwestycji i Remontów</w:t>
                </w:r>
              </w:p>
            </w:txbxContent>
          </v:textbox>
        </v:shape>
      </w:pic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cation.png" style="position:absolute;margin-left:421.7pt;margin-top:6pt;width:20.2pt;height:19.65pt;z-index:251660288;visibility:visible">
          <v:imagedata r:id="rId1" o:title=""/>
        </v:shape>
      </w:pict>
    </w:r>
    <w:r>
      <w:rPr>
        <w:noProof/>
        <w:lang w:eastAsia="pl-PL"/>
      </w:rPr>
      <w:pict>
        <v:shape id="Obraz 0" o:spid="_x0000_s2051" type="#_x0000_t75" alt="pobrane (1).png" style="position:absolute;margin-left:194.65pt;margin-top:16.35pt;width:46.5pt;height:54pt;z-index:251656192;visibility:visible">
          <v:imagedata r:id="rId2" o:title=""/>
          <w10:wrap type="square"/>
        </v:shape>
      </w:pict>
    </w:r>
    <w:r>
      <w:rPr>
        <w:noProof/>
        <w:lang w:eastAsia="pl-PL"/>
      </w:rPr>
      <w:pict>
        <v:shape id="_x0000_s2052" type="#_x0000_t202" style="position:absolute;margin-left:241.15pt;margin-top:8.1pt;width:171pt;height:89.25pt;z-index:251655168" stroked="f">
          <v:textbox style="mso-next-textbox:#_x0000_s2052">
            <w:txbxContent>
              <w:p w:rsidR="003B5C37" w:rsidRPr="002B6D2C" w:rsidRDefault="003B5C37" w:rsidP="002B6D2C">
                <w:pPr>
                  <w:spacing w:after="120" w:line="240" w:lineRule="auto"/>
                  <w:jc w:val="right"/>
                  <w:rPr>
                    <w:sz w:val="20"/>
                    <w:szCs w:val="20"/>
                  </w:rPr>
                </w:pPr>
                <w:r w:rsidRPr="002B6D2C">
                  <w:rPr>
                    <w:sz w:val="20"/>
                    <w:szCs w:val="20"/>
                  </w:rPr>
                  <w:t xml:space="preserve">ul. </w:t>
                </w:r>
                <w:r>
                  <w:rPr>
                    <w:sz w:val="20"/>
                    <w:szCs w:val="20"/>
                  </w:rPr>
                  <w:t>Warszawska 71</w:t>
                </w:r>
                <w:r w:rsidRPr="002B6D2C">
                  <w:rPr>
                    <w:sz w:val="20"/>
                    <w:szCs w:val="20"/>
                  </w:rPr>
                  <w:t>, 05-092 Łomianki</w:t>
                </w:r>
              </w:p>
              <w:p w:rsidR="003B5C37" w:rsidRDefault="003B5C37" w:rsidP="002B6D2C">
                <w:pPr>
                  <w:spacing w:after="120" w:line="240" w:lineRule="auto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tel. 22 888 98 31</w:t>
                </w:r>
                <w:r w:rsidRPr="002B6D2C">
                  <w:rPr>
                    <w:sz w:val="20"/>
                    <w:szCs w:val="20"/>
                  </w:rPr>
                  <w:t>, fa</w:t>
                </w:r>
                <w:r>
                  <w:rPr>
                    <w:sz w:val="20"/>
                    <w:szCs w:val="20"/>
                  </w:rPr>
                  <w:t>ks 22 888 98</w:t>
                </w:r>
                <w:r w:rsidRPr="002B6D2C">
                  <w:rPr>
                    <w:sz w:val="20"/>
                    <w:szCs w:val="20"/>
                  </w:rPr>
                  <w:t xml:space="preserve"> 02</w:t>
                </w:r>
              </w:p>
              <w:p w:rsidR="003B5C37" w:rsidRDefault="003B5C37" w:rsidP="002B6D2C">
                <w:pPr>
                  <w:spacing w:after="120" w:line="240" w:lineRule="auto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umig</w:t>
                </w:r>
                <w:r w:rsidRPr="002B6D2C">
                  <w:rPr>
                    <w:sz w:val="20"/>
                    <w:szCs w:val="20"/>
                  </w:rPr>
                  <w:t>@lomianki.pl</w:t>
                </w:r>
              </w:p>
              <w:p w:rsidR="003B5C37" w:rsidRPr="002B6D2C" w:rsidRDefault="003B5C37" w:rsidP="002B6D2C">
                <w:pPr>
                  <w:spacing w:after="120" w:line="240" w:lineRule="auto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www.lomianki.pl</w:t>
                </w:r>
              </w:p>
            </w:txbxContent>
          </v:textbox>
        </v:shape>
      </w:pict>
    </w:r>
  </w:p>
  <w:p w:rsidR="003B5C37" w:rsidRPr="00365052" w:rsidRDefault="003B5C37" w:rsidP="00D86AD6">
    <w:pPr>
      <w:pStyle w:val="Podstawowyakapit"/>
      <w:rPr>
        <w:rFonts w:ascii="Calibri" w:hAnsi="Calibri" w:cs="Futura Com Medium Condensed"/>
      </w:rPr>
    </w:pPr>
    <w:r>
      <w:rPr>
        <w:noProof/>
        <w:lang w:eastAsia="pl-PL"/>
      </w:rPr>
      <w:pict>
        <v:shape id="Obraz 4" o:spid="_x0000_s2053" type="#_x0000_t75" alt="tel.png" style="position:absolute;margin-left:421.7pt;margin-top:8.1pt;width:20.2pt;height:19.65pt;z-index:251657216;visibility:visible">
          <v:imagedata r:id="rId3" o:title=""/>
        </v:shape>
      </w:pict>
    </w:r>
  </w:p>
  <w:p w:rsidR="003B5C37" w:rsidRDefault="003B5C37" w:rsidP="00D86AD6">
    <w:pPr>
      <w:pStyle w:val="Podstawowyakapit"/>
      <w:rPr>
        <w:rFonts w:ascii="Calibri" w:hAnsi="Calibri" w:cs="Futura Com Medium Condensed"/>
      </w:rPr>
    </w:pPr>
    <w:r>
      <w:rPr>
        <w:noProof/>
        <w:lang w:eastAsia="pl-PL"/>
      </w:rPr>
      <w:pict>
        <v:shape id="Obraz 3" o:spid="_x0000_s2054" type="#_x0000_t75" alt="mail.png" style="position:absolute;margin-left:421.7pt;margin-top:10.25pt;width:20.2pt;height:19.65pt;z-index:251658240;visibility:visible">
          <v:imagedata r:id="rId4" o:title=""/>
        </v:shape>
      </w:pict>
    </w:r>
  </w:p>
  <w:p w:rsidR="003B5C37" w:rsidRPr="00365052" w:rsidRDefault="003B5C37" w:rsidP="00D86AD6">
    <w:pPr>
      <w:pStyle w:val="Podstawowyakapit"/>
      <w:rPr>
        <w:rFonts w:ascii="Calibri" w:hAnsi="Calibri" w:cs="Futura Com Medium Condensed"/>
      </w:rPr>
    </w:pPr>
    <w:r>
      <w:rPr>
        <w:noProof/>
        <w:lang w:eastAsia="pl-PL"/>
      </w:rPr>
      <w:pict>
        <v:shape id="Obraz 5" o:spid="_x0000_s2055" type="#_x0000_t75" alt="www.png" style="position:absolute;margin-left:421.75pt;margin-top:8.3pt;width:20.25pt;height:19.7pt;z-index:251659264;visibility:visible">
          <v:imagedata r:id="rId5" o:title=""/>
        </v:shape>
      </w:pict>
    </w:r>
  </w:p>
  <w:p w:rsidR="003B5C37" w:rsidRPr="00365052" w:rsidRDefault="003B5C37" w:rsidP="00D86AD6">
    <w:pPr>
      <w:pStyle w:val="Podstawowyakapit"/>
      <w:ind w:left="708" w:firstLine="426"/>
      <w:rPr>
        <w:rFonts w:ascii="Calibri" w:hAnsi="Calibri" w:cs="Futura Com Medium Condensed"/>
        <w:sz w:val="20"/>
        <w:szCs w:val="20"/>
      </w:rPr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6" type="#_x0000_t32" style="position:absolute;left:0;text-align:left;margin-left:3.95pt;margin-top:19.3pt;width:438.7pt;height:.05pt;flip:x;z-index:251662336" o:connectortype="straigh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6AD6"/>
    <w:rsid w:val="0005348C"/>
    <w:rsid w:val="000D484E"/>
    <w:rsid w:val="001073FD"/>
    <w:rsid w:val="00150959"/>
    <w:rsid w:val="00181845"/>
    <w:rsid w:val="00190DE5"/>
    <w:rsid w:val="001B2D2B"/>
    <w:rsid w:val="001D689D"/>
    <w:rsid w:val="00252D21"/>
    <w:rsid w:val="00262C6B"/>
    <w:rsid w:val="002B2D74"/>
    <w:rsid w:val="002B6D2C"/>
    <w:rsid w:val="002F031D"/>
    <w:rsid w:val="002F1BC0"/>
    <w:rsid w:val="003043DD"/>
    <w:rsid w:val="00307100"/>
    <w:rsid w:val="00327BAD"/>
    <w:rsid w:val="0034005B"/>
    <w:rsid w:val="00351AAE"/>
    <w:rsid w:val="00365052"/>
    <w:rsid w:val="00394328"/>
    <w:rsid w:val="00394C12"/>
    <w:rsid w:val="003A1111"/>
    <w:rsid w:val="003B5C37"/>
    <w:rsid w:val="004314B1"/>
    <w:rsid w:val="00451460"/>
    <w:rsid w:val="00540A94"/>
    <w:rsid w:val="00542A47"/>
    <w:rsid w:val="005575BE"/>
    <w:rsid w:val="00575E35"/>
    <w:rsid w:val="005D3B34"/>
    <w:rsid w:val="005E7518"/>
    <w:rsid w:val="00642681"/>
    <w:rsid w:val="006B3CA3"/>
    <w:rsid w:val="006D3CDE"/>
    <w:rsid w:val="006E16BB"/>
    <w:rsid w:val="006F6792"/>
    <w:rsid w:val="00720613"/>
    <w:rsid w:val="00722F5B"/>
    <w:rsid w:val="00782F70"/>
    <w:rsid w:val="007C41B4"/>
    <w:rsid w:val="007E2BE8"/>
    <w:rsid w:val="007F37E3"/>
    <w:rsid w:val="0081049B"/>
    <w:rsid w:val="008574C2"/>
    <w:rsid w:val="008D4DD4"/>
    <w:rsid w:val="009908D9"/>
    <w:rsid w:val="009D473F"/>
    <w:rsid w:val="00A02E28"/>
    <w:rsid w:val="00A7323C"/>
    <w:rsid w:val="00AE3713"/>
    <w:rsid w:val="00BC11BC"/>
    <w:rsid w:val="00BC5C9B"/>
    <w:rsid w:val="00C465FE"/>
    <w:rsid w:val="00CC377A"/>
    <w:rsid w:val="00CC3AD0"/>
    <w:rsid w:val="00CD5F4E"/>
    <w:rsid w:val="00D2638F"/>
    <w:rsid w:val="00D30BC0"/>
    <w:rsid w:val="00D31399"/>
    <w:rsid w:val="00D42AE8"/>
    <w:rsid w:val="00D77A19"/>
    <w:rsid w:val="00D86AD6"/>
    <w:rsid w:val="00D92FF5"/>
    <w:rsid w:val="00DC013D"/>
    <w:rsid w:val="00DC181D"/>
    <w:rsid w:val="00E23155"/>
    <w:rsid w:val="00E43FA1"/>
    <w:rsid w:val="00E90536"/>
    <w:rsid w:val="00EF761A"/>
    <w:rsid w:val="00EF78F5"/>
    <w:rsid w:val="00FA67D9"/>
    <w:rsid w:val="00FC2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CDE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1509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50959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Header">
    <w:name w:val="header"/>
    <w:basedOn w:val="Normal"/>
    <w:link w:val="HeaderChar"/>
    <w:uiPriority w:val="99"/>
    <w:semiHidden/>
    <w:rsid w:val="00D8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86AD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8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86AD6"/>
    <w:rPr>
      <w:rFonts w:cs="Times New Roman"/>
    </w:rPr>
  </w:style>
  <w:style w:type="paragraph" w:customStyle="1" w:styleId="Brakstyluakapitowego">
    <w:name w:val="[Brak stylu akapitowego]"/>
    <w:uiPriority w:val="99"/>
    <w:rsid w:val="00D86AD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paragraph" w:customStyle="1" w:styleId="Podstawowyakapit">
    <w:name w:val="[Podstawowy akapit]"/>
    <w:basedOn w:val="Brakstyluakapitowego"/>
    <w:uiPriority w:val="99"/>
    <w:rsid w:val="00D86AD6"/>
  </w:style>
  <w:style w:type="character" w:styleId="Hyperlink">
    <w:name w:val="Hyperlink"/>
    <w:basedOn w:val="DefaultParagraphFont"/>
    <w:uiPriority w:val="99"/>
    <w:rsid w:val="00D86AD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8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6A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1509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99"/>
    <w:qFormat/>
    <w:rsid w:val="0015095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9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14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6</Words>
  <Characters>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Łomianki, 21 stycznia 2020 r</dc:title>
  <dc:subject/>
  <dc:creator>Malgorzata Kąkol</dc:creator>
  <cp:keywords/>
  <dc:description/>
  <cp:lastModifiedBy>agata_stefanska</cp:lastModifiedBy>
  <cp:revision>5</cp:revision>
  <dcterms:created xsi:type="dcterms:W3CDTF">2020-07-23T12:42:00Z</dcterms:created>
  <dcterms:modified xsi:type="dcterms:W3CDTF">2020-07-23T13:28:00Z</dcterms:modified>
</cp:coreProperties>
</file>